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56" w:rsidRDefault="007F2256" w:rsidP="008B50FF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Справка о планируемых изменениях КИМ основного государственного экзамена (ОГЭ) в 2015 году</w:t>
      </w:r>
    </w:p>
    <w:tbl>
      <w:tblPr>
        <w:tblW w:w="10280" w:type="dxa"/>
        <w:tblLayout w:type="fixed"/>
        <w:tblLook w:val="0000"/>
      </w:tblPr>
      <w:tblGrid>
        <w:gridCol w:w="10280"/>
      </w:tblGrid>
      <w:tr w:rsidR="007F2256" w:rsidRPr="0079147F" w:rsidTr="008B50FF">
        <w:trPr>
          <w:trHeight w:val="250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8"/>
                <w:szCs w:val="28"/>
              </w:rPr>
            </w:pPr>
            <w:r w:rsidRPr="0079147F">
              <w:rPr>
                <w:b/>
                <w:bCs/>
                <w:sz w:val="28"/>
                <w:szCs w:val="28"/>
              </w:rPr>
              <w:t xml:space="preserve">Биология – </w:t>
            </w:r>
            <w:r w:rsidRPr="0079147F">
              <w:rPr>
                <w:b/>
                <w:bCs/>
                <w:i/>
                <w:iCs/>
                <w:sz w:val="28"/>
                <w:szCs w:val="28"/>
              </w:rPr>
              <w:t xml:space="preserve">содержательных изменений нет. </w:t>
            </w:r>
          </w:p>
        </w:tc>
      </w:tr>
      <w:tr w:rsidR="007F2256" w:rsidRPr="0079147F" w:rsidTr="008B50FF">
        <w:trPr>
          <w:trHeight w:val="1046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Изменена структура варианта КИМ: каждый вариант состоит из двух частей. Задания в варианте представлены в режиме сквозной нумерации без буквенных обозначений А, В, С. </w:t>
            </w:r>
          </w:p>
          <w:p w:rsidR="007F2256" w:rsidRPr="0079147F" w:rsidRDefault="007F2256" w:rsidP="008B50FF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Изменена форма записи ответа на каждое из заданий 1–22: в КИМ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9147F">
                <w:rPr>
                  <w:sz w:val="23"/>
                  <w:szCs w:val="23"/>
                </w:rPr>
                <w:t>2015 г</w:t>
              </w:r>
            </w:smartTag>
            <w:r w:rsidRPr="0079147F">
              <w:rPr>
                <w:sz w:val="23"/>
                <w:szCs w:val="23"/>
              </w:rPr>
              <w:t xml:space="preserve">. требуется записывать цифру, соответствующую номеру правильного ответа. </w:t>
            </w:r>
          </w:p>
        </w:tc>
      </w:tr>
      <w:tr w:rsidR="007F2256" w:rsidRPr="0079147F" w:rsidTr="008B50FF">
        <w:trPr>
          <w:trHeight w:val="250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8"/>
                <w:szCs w:val="28"/>
              </w:rPr>
            </w:pPr>
            <w:r w:rsidRPr="0079147F">
              <w:rPr>
                <w:b/>
                <w:bCs/>
                <w:sz w:val="28"/>
                <w:szCs w:val="28"/>
              </w:rPr>
              <w:t xml:space="preserve">География – </w:t>
            </w:r>
            <w:r w:rsidRPr="0079147F">
              <w:rPr>
                <w:b/>
                <w:bCs/>
                <w:i/>
                <w:iCs/>
                <w:sz w:val="28"/>
                <w:szCs w:val="28"/>
              </w:rPr>
              <w:t xml:space="preserve">содержательных изменений нет. </w:t>
            </w:r>
          </w:p>
        </w:tc>
      </w:tr>
      <w:tr w:rsidR="007F2256" w:rsidRPr="0079147F" w:rsidTr="008B50FF">
        <w:trPr>
          <w:trHeight w:val="494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Изменена форма записи ответа на каждое из заданий 1–7, 9–13, 21, 22, 27–29: в КИМ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9147F">
                <w:rPr>
                  <w:sz w:val="23"/>
                  <w:szCs w:val="23"/>
                </w:rPr>
                <w:t>2015 г</w:t>
              </w:r>
            </w:smartTag>
            <w:r w:rsidRPr="0079147F">
              <w:rPr>
                <w:sz w:val="23"/>
                <w:szCs w:val="23"/>
              </w:rPr>
              <w:t xml:space="preserve">. требуется записывать цифру, соответствующую номеру правильного ответа. </w:t>
            </w:r>
          </w:p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</w:p>
        </w:tc>
      </w:tr>
      <w:tr w:rsidR="007F2256" w:rsidRPr="0079147F" w:rsidTr="008B50FF">
        <w:trPr>
          <w:trHeight w:val="250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8"/>
                <w:szCs w:val="28"/>
              </w:rPr>
            </w:pPr>
            <w:r w:rsidRPr="0079147F">
              <w:rPr>
                <w:b/>
                <w:bCs/>
                <w:sz w:val="28"/>
                <w:szCs w:val="28"/>
              </w:rPr>
              <w:t xml:space="preserve">Информатика и ИКТ - </w:t>
            </w:r>
            <w:r w:rsidRPr="0079147F">
              <w:rPr>
                <w:b/>
                <w:bCs/>
                <w:i/>
                <w:iCs/>
                <w:sz w:val="28"/>
                <w:szCs w:val="28"/>
              </w:rPr>
              <w:t xml:space="preserve">содержательных изменений нет. </w:t>
            </w:r>
          </w:p>
        </w:tc>
      </w:tr>
      <w:tr w:rsidR="007F2256" w:rsidRPr="0079147F" w:rsidTr="008B50FF">
        <w:trPr>
          <w:trHeight w:val="770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Изменена структура варианта КИМ: каждый вариант состоит из двух частей. Изменена форма записи ответа на каждое из заданий 1–6: в КИМ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9147F">
                <w:rPr>
                  <w:sz w:val="23"/>
                  <w:szCs w:val="23"/>
                </w:rPr>
                <w:t>2015 г</w:t>
              </w:r>
            </w:smartTag>
            <w:r w:rsidRPr="0079147F">
              <w:rPr>
                <w:sz w:val="23"/>
                <w:szCs w:val="23"/>
              </w:rPr>
              <w:t xml:space="preserve">. требуется записывать цифру, соответствующую номеру правильного ответа. </w:t>
            </w:r>
          </w:p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</w:p>
        </w:tc>
      </w:tr>
      <w:tr w:rsidR="007F2256" w:rsidRPr="0079147F" w:rsidTr="008B50FF">
        <w:trPr>
          <w:trHeight w:val="250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8"/>
                <w:szCs w:val="28"/>
              </w:rPr>
            </w:pPr>
            <w:r w:rsidRPr="0079147F">
              <w:rPr>
                <w:b/>
                <w:bCs/>
                <w:sz w:val="28"/>
                <w:szCs w:val="28"/>
              </w:rPr>
              <w:t xml:space="preserve">История - </w:t>
            </w:r>
            <w:r w:rsidRPr="0079147F">
              <w:rPr>
                <w:b/>
                <w:bCs/>
                <w:i/>
                <w:iCs/>
                <w:sz w:val="28"/>
                <w:szCs w:val="28"/>
              </w:rPr>
              <w:t xml:space="preserve">принципиальных изменений нет. </w:t>
            </w:r>
          </w:p>
        </w:tc>
      </w:tr>
      <w:tr w:rsidR="007F2256" w:rsidRPr="0079147F" w:rsidTr="008B50FF">
        <w:trPr>
          <w:trHeight w:val="1874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Изменена структура варианта КИМ: каждый вариант состоит из двух частей. Задания в варианте представлены в режиме сквозной нумерации без буквенных обозначений А, В, С. </w:t>
            </w:r>
          </w:p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Изменена форма записи ответа на каждое из заданий 1–22: в КИМ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9147F">
                <w:rPr>
                  <w:sz w:val="23"/>
                  <w:szCs w:val="23"/>
                </w:rPr>
                <w:t>2015 г</w:t>
              </w:r>
            </w:smartTag>
            <w:r w:rsidRPr="0079147F">
              <w:rPr>
                <w:sz w:val="23"/>
                <w:szCs w:val="23"/>
              </w:rPr>
              <w:t xml:space="preserve">. требуется записывать цифру, соответствующую номеру правильного ответа. </w:t>
            </w:r>
          </w:p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Периодизация разделов работы приведена в соответствие с Историко-культурным стандартом (третий раздел начинается с </w:t>
            </w:r>
            <w:smartTag w:uri="urn:schemas-microsoft-com:office:smarttags" w:element="metricconverter">
              <w:smartTagPr>
                <w:attr w:name="ProductID" w:val="1914 г"/>
              </w:smartTagPr>
              <w:r w:rsidRPr="0079147F">
                <w:rPr>
                  <w:sz w:val="23"/>
                  <w:szCs w:val="23"/>
                </w:rPr>
                <w:t>1914 г</w:t>
              </w:r>
            </w:smartTag>
            <w:r w:rsidRPr="0079147F">
              <w:rPr>
                <w:sz w:val="23"/>
                <w:szCs w:val="23"/>
              </w:rPr>
              <w:t xml:space="preserve">., а не с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79147F">
                <w:rPr>
                  <w:sz w:val="23"/>
                  <w:szCs w:val="23"/>
                </w:rPr>
                <w:t>1917 г</w:t>
              </w:r>
            </w:smartTag>
            <w:r w:rsidRPr="0079147F">
              <w:rPr>
                <w:sz w:val="23"/>
                <w:szCs w:val="23"/>
              </w:rPr>
              <w:t xml:space="preserve">., как было ранее). </w:t>
            </w:r>
          </w:p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Доработаны критерии оценивания задания 35. </w:t>
            </w:r>
          </w:p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</w:p>
        </w:tc>
      </w:tr>
      <w:tr w:rsidR="007F2256" w:rsidRPr="0079147F" w:rsidTr="008B50FF">
        <w:trPr>
          <w:trHeight w:val="250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8"/>
                <w:szCs w:val="28"/>
              </w:rPr>
            </w:pPr>
            <w:r w:rsidRPr="0079147F">
              <w:rPr>
                <w:b/>
                <w:bCs/>
                <w:sz w:val="28"/>
                <w:szCs w:val="28"/>
              </w:rPr>
              <w:t xml:space="preserve">Иностранные языки - </w:t>
            </w:r>
            <w:r w:rsidRPr="0079147F">
              <w:rPr>
                <w:b/>
                <w:bCs/>
                <w:i/>
                <w:iCs/>
                <w:sz w:val="28"/>
                <w:szCs w:val="28"/>
              </w:rPr>
              <w:t xml:space="preserve">содержательных изменений нет. </w:t>
            </w:r>
          </w:p>
        </w:tc>
      </w:tr>
      <w:tr w:rsidR="007F2256" w:rsidRPr="0079147F" w:rsidTr="008B50FF">
        <w:trPr>
          <w:trHeight w:val="1046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Задания в варианте представлены в режиме сквозной нумерации без буквенных обозначений А, В, С. </w:t>
            </w:r>
          </w:p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Изменена форма записи ответа на каждое из заданий 3–8 и 10–17: в КИМ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9147F">
                <w:rPr>
                  <w:sz w:val="23"/>
                  <w:szCs w:val="23"/>
                </w:rPr>
                <w:t>2015 г</w:t>
              </w:r>
            </w:smartTag>
            <w:r w:rsidRPr="0079147F">
              <w:rPr>
                <w:sz w:val="23"/>
                <w:szCs w:val="23"/>
              </w:rPr>
              <w:t xml:space="preserve">. требуется записывать цифру, соответствующую номеру правильного ответа. </w:t>
            </w:r>
          </w:p>
        </w:tc>
      </w:tr>
      <w:tr w:rsidR="007F2256" w:rsidRPr="0079147F" w:rsidTr="008B50FF">
        <w:trPr>
          <w:trHeight w:val="250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8"/>
                <w:szCs w:val="28"/>
              </w:rPr>
            </w:pPr>
            <w:r w:rsidRPr="0079147F">
              <w:rPr>
                <w:b/>
                <w:bCs/>
                <w:sz w:val="28"/>
                <w:szCs w:val="28"/>
              </w:rPr>
              <w:t xml:space="preserve">Русский язык - </w:t>
            </w:r>
            <w:r w:rsidRPr="0079147F">
              <w:rPr>
                <w:b/>
                <w:bCs/>
                <w:i/>
                <w:iCs/>
                <w:sz w:val="28"/>
                <w:szCs w:val="28"/>
              </w:rPr>
              <w:t xml:space="preserve">принципиальных изменений нет. </w:t>
            </w:r>
          </w:p>
        </w:tc>
      </w:tr>
      <w:tr w:rsidR="007F2256" w:rsidRPr="0079147F" w:rsidTr="008B50FF">
        <w:trPr>
          <w:trHeight w:val="1683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Изменилось количество заданий в экзаменационной работе (количество заданий сократилось с 18 до 15). Изменен максимальный балл за выполнение работы (уменьшен с 42 до 39). </w:t>
            </w:r>
          </w:p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Задания в варианте представлены в режиме сквозной нумерации без буквенных обозначений А, В, С. </w:t>
            </w:r>
          </w:p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Изменена форма записи ответа на каждое из заданий 2–14: в КИМ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9147F">
                <w:rPr>
                  <w:sz w:val="23"/>
                  <w:szCs w:val="23"/>
                </w:rPr>
                <w:t>2015 г</w:t>
              </w:r>
            </w:smartTag>
            <w:r w:rsidRPr="0079147F">
              <w:rPr>
                <w:sz w:val="23"/>
                <w:szCs w:val="23"/>
              </w:rPr>
              <w:t xml:space="preserve">. требуется записывать цифру, соответствующую номеру правильного ответа. </w:t>
            </w:r>
          </w:p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Добавлены два альтернативных задания 15.2 и 15.3 (сочинение-рассуждение). </w:t>
            </w:r>
          </w:p>
        </w:tc>
      </w:tr>
      <w:tr w:rsidR="007F2256" w:rsidRPr="0079147F" w:rsidTr="008B50FF">
        <w:trPr>
          <w:trHeight w:val="250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  <w:r w:rsidRPr="0079147F">
              <w:rPr>
                <w:b/>
                <w:bCs/>
                <w:sz w:val="28"/>
                <w:szCs w:val="28"/>
              </w:rPr>
              <w:t xml:space="preserve">Литература - </w:t>
            </w:r>
            <w:r w:rsidRPr="0079147F">
              <w:rPr>
                <w:b/>
                <w:bCs/>
                <w:i/>
                <w:iCs/>
                <w:sz w:val="28"/>
                <w:szCs w:val="28"/>
              </w:rPr>
              <w:t xml:space="preserve">изменений нет. </w:t>
            </w:r>
          </w:p>
          <w:p w:rsidR="007F2256" w:rsidRPr="0079147F" w:rsidRDefault="007F2256">
            <w:pPr>
              <w:pStyle w:val="Default"/>
              <w:rPr>
                <w:sz w:val="28"/>
                <w:szCs w:val="28"/>
              </w:rPr>
            </w:pPr>
          </w:p>
        </w:tc>
      </w:tr>
      <w:tr w:rsidR="007F2256" w:rsidRPr="0079147F" w:rsidTr="008B50FF">
        <w:trPr>
          <w:trHeight w:val="250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8"/>
                <w:szCs w:val="28"/>
              </w:rPr>
            </w:pPr>
            <w:r w:rsidRPr="0079147F">
              <w:rPr>
                <w:b/>
                <w:bCs/>
                <w:sz w:val="28"/>
                <w:szCs w:val="28"/>
              </w:rPr>
              <w:t xml:space="preserve">Математика - </w:t>
            </w:r>
            <w:r w:rsidRPr="0079147F">
              <w:rPr>
                <w:b/>
                <w:bCs/>
                <w:i/>
                <w:iCs/>
                <w:sz w:val="28"/>
                <w:szCs w:val="28"/>
              </w:rPr>
              <w:t xml:space="preserve">содержательных изменений нет. </w:t>
            </w:r>
          </w:p>
        </w:tc>
      </w:tr>
      <w:tr w:rsidR="007F2256" w:rsidRPr="0079147F" w:rsidTr="008B50FF">
        <w:trPr>
          <w:trHeight w:val="494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Изменена форма записи ответа на каждое из заданий 2, 3, 8, 14: в КИМ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9147F">
                <w:rPr>
                  <w:sz w:val="23"/>
                  <w:szCs w:val="23"/>
                </w:rPr>
                <w:t>2015 г</w:t>
              </w:r>
            </w:smartTag>
            <w:r w:rsidRPr="0079147F">
              <w:rPr>
                <w:sz w:val="23"/>
                <w:szCs w:val="23"/>
              </w:rPr>
              <w:t xml:space="preserve">. требуется записывать цифру, соответствующую номеру правильного ответа. </w:t>
            </w:r>
          </w:p>
        </w:tc>
      </w:tr>
      <w:tr w:rsidR="007F2256" w:rsidRPr="0079147F" w:rsidTr="008B50FF">
        <w:trPr>
          <w:trHeight w:val="255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8"/>
                <w:szCs w:val="28"/>
              </w:rPr>
            </w:pPr>
            <w:r w:rsidRPr="0079147F">
              <w:rPr>
                <w:b/>
                <w:bCs/>
                <w:sz w:val="28"/>
                <w:szCs w:val="28"/>
              </w:rPr>
              <w:t xml:space="preserve">Обществознание </w:t>
            </w:r>
            <w:r w:rsidRPr="0079147F">
              <w:rPr>
                <w:sz w:val="28"/>
                <w:szCs w:val="28"/>
              </w:rPr>
              <w:t xml:space="preserve">– </w:t>
            </w:r>
            <w:r w:rsidRPr="0079147F">
              <w:rPr>
                <w:b/>
                <w:bCs/>
                <w:i/>
                <w:iCs/>
                <w:sz w:val="28"/>
                <w:szCs w:val="28"/>
              </w:rPr>
              <w:t>содержательных изменений нет</w:t>
            </w:r>
            <w:r w:rsidRPr="0079147F">
              <w:rPr>
                <w:sz w:val="28"/>
                <w:szCs w:val="28"/>
              </w:rPr>
              <w:t xml:space="preserve">. </w:t>
            </w:r>
          </w:p>
        </w:tc>
      </w:tr>
      <w:tr w:rsidR="007F2256" w:rsidRPr="0079147F" w:rsidTr="008B50FF">
        <w:trPr>
          <w:trHeight w:val="1046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Изменена структура варианта КИМ: каждый вариант состоит из двух частей. Задания в варианте представлены в режиме сквозной нумерации без буквенных обозначений А, В, С. </w:t>
            </w:r>
          </w:p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Изменена форма записи ответа на каждое из заданий 1–20: в КИМ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9147F">
                <w:rPr>
                  <w:sz w:val="23"/>
                  <w:szCs w:val="23"/>
                </w:rPr>
                <w:t>2015 г</w:t>
              </w:r>
            </w:smartTag>
            <w:r w:rsidRPr="0079147F">
              <w:rPr>
                <w:sz w:val="23"/>
                <w:szCs w:val="23"/>
              </w:rPr>
              <w:t xml:space="preserve">. требуется записывать цифру, соответствующую номеру правильного ответа. </w:t>
            </w:r>
          </w:p>
        </w:tc>
      </w:tr>
      <w:tr w:rsidR="007F2256" w:rsidRPr="0079147F" w:rsidTr="008B50FF">
        <w:trPr>
          <w:trHeight w:val="255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8"/>
                <w:szCs w:val="28"/>
              </w:rPr>
            </w:pPr>
            <w:r w:rsidRPr="0079147F">
              <w:rPr>
                <w:b/>
                <w:bCs/>
                <w:sz w:val="28"/>
                <w:szCs w:val="28"/>
              </w:rPr>
              <w:t xml:space="preserve">Физика </w:t>
            </w:r>
            <w:r w:rsidRPr="0079147F">
              <w:rPr>
                <w:sz w:val="28"/>
                <w:szCs w:val="28"/>
              </w:rPr>
              <w:t xml:space="preserve">– </w:t>
            </w:r>
            <w:r w:rsidRPr="0079147F">
              <w:rPr>
                <w:b/>
                <w:bCs/>
                <w:i/>
                <w:iCs/>
                <w:sz w:val="28"/>
                <w:szCs w:val="28"/>
              </w:rPr>
              <w:t xml:space="preserve">содержательных изменений нет. </w:t>
            </w:r>
          </w:p>
        </w:tc>
      </w:tr>
      <w:tr w:rsidR="007F2256" w:rsidRPr="0079147F" w:rsidTr="008B50FF">
        <w:trPr>
          <w:trHeight w:val="1046"/>
        </w:trPr>
        <w:tc>
          <w:tcPr>
            <w:tcW w:w="10280" w:type="dxa"/>
          </w:tcPr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Изменена структура варианта КИМ: каждый вариант состоит из двух частей. Задания в варианте представлены в режиме сквозной нумерации без буквенных обозначений А, В, С. </w:t>
            </w:r>
          </w:p>
          <w:p w:rsidR="007F2256" w:rsidRPr="0079147F" w:rsidRDefault="007F2256">
            <w:pPr>
              <w:pStyle w:val="Default"/>
              <w:rPr>
                <w:sz w:val="23"/>
                <w:szCs w:val="23"/>
              </w:rPr>
            </w:pPr>
            <w:r w:rsidRPr="0079147F">
              <w:rPr>
                <w:sz w:val="23"/>
                <w:szCs w:val="23"/>
              </w:rPr>
              <w:t xml:space="preserve">Изменена форма записи ответа на каждое из заданий 1–16, 21, 22: в КИМ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9147F">
                <w:rPr>
                  <w:sz w:val="23"/>
                  <w:szCs w:val="23"/>
                </w:rPr>
                <w:t>2015 г</w:t>
              </w:r>
            </w:smartTag>
            <w:r w:rsidRPr="0079147F">
              <w:rPr>
                <w:sz w:val="23"/>
                <w:szCs w:val="23"/>
              </w:rPr>
              <w:t xml:space="preserve">. требуется записывать цифру, соответствующую номеру правильного ответа. </w:t>
            </w:r>
          </w:p>
        </w:tc>
      </w:tr>
    </w:tbl>
    <w:p w:rsidR="007F2256" w:rsidRDefault="007F2256"/>
    <w:p w:rsidR="007F2256" w:rsidRDefault="007F2256" w:rsidP="00D4640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2256" w:rsidRDefault="007F2256" w:rsidP="00D4640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4640F">
        <w:rPr>
          <w:rFonts w:ascii="Times New Roman" w:hAnsi="Times New Roman"/>
          <w:b/>
          <w:bCs/>
          <w:sz w:val="28"/>
          <w:szCs w:val="28"/>
        </w:rPr>
        <w:t xml:space="preserve">Дополнительные материалы для проведения экзаменов </w:t>
      </w:r>
    </w:p>
    <w:p w:rsidR="007F2256" w:rsidRDefault="007F2256" w:rsidP="00D4640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4640F">
        <w:rPr>
          <w:rFonts w:ascii="Times New Roman" w:hAnsi="Times New Roman"/>
          <w:b/>
          <w:bCs/>
          <w:sz w:val="28"/>
          <w:szCs w:val="28"/>
        </w:rPr>
        <w:t>по отдельным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4640F">
        <w:rPr>
          <w:rFonts w:ascii="Times New Roman" w:hAnsi="Times New Roman"/>
          <w:b/>
          <w:bCs/>
          <w:sz w:val="28"/>
          <w:szCs w:val="28"/>
        </w:rPr>
        <w:t>учебным предметам</w:t>
      </w:r>
    </w:p>
    <w:p w:rsidR="007F2256" w:rsidRPr="00D4640F" w:rsidRDefault="007F2256" w:rsidP="00D4640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2256" w:rsidRDefault="007F2256" w:rsidP="00D4640F">
      <w:pPr>
        <w:spacing w:after="0"/>
        <w:jc w:val="center"/>
        <w:rPr>
          <w:rFonts w:ascii="Times New Roman" w:hAnsi="Times New Roman"/>
        </w:rPr>
      </w:pPr>
      <w:r w:rsidRPr="005E0799">
        <w:rPr>
          <w:rFonts w:ascii="Times New Roman" w:hAnsi="Times New Roman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80.5pt" o:ole="">
            <v:imagedata r:id="rId4" o:title=""/>
          </v:shape>
          <o:OLEObject Type="Embed" ProgID="PowerPoint.Slide.12" ShapeID="_x0000_i1025" DrawAspect="Content" ObjectID="_1482585654" r:id="rId5"/>
        </w:object>
      </w:r>
    </w:p>
    <w:p w:rsidR="007F2256" w:rsidRDefault="007F2256" w:rsidP="00EA6F51">
      <w:pPr>
        <w:jc w:val="center"/>
        <w:rPr>
          <w:rFonts w:ascii="Times New Roman" w:hAnsi="Times New Roman"/>
        </w:rPr>
      </w:pPr>
    </w:p>
    <w:p w:rsidR="007F2256" w:rsidRPr="00EA6F51" w:rsidRDefault="007F2256" w:rsidP="00EA6F51">
      <w:pPr>
        <w:jc w:val="center"/>
        <w:rPr>
          <w:rFonts w:ascii="Times New Roman" w:hAnsi="Times New Roman"/>
        </w:rPr>
      </w:pPr>
      <w:r w:rsidRPr="008A2DC6">
        <w:rPr>
          <w:rFonts w:ascii="Times New Roman" w:hAnsi="Times New Roman"/>
        </w:rPr>
        <w:object w:dxaOrig="7205" w:dyaOrig="5401">
          <v:shape id="_x0000_i1026" type="#_x0000_t75" style="width:375pt;height:283.5pt" o:ole="">
            <v:imagedata r:id="rId6" o:title=""/>
          </v:shape>
          <o:OLEObject Type="Embed" ProgID="PowerPoint.Slide.12" ShapeID="_x0000_i1026" DrawAspect="Content" ObjectID="_1482585655" r:id="rId7"/>
        </w:object>
      </w:r>
    </w:p>
    <w:sectPr w:rsidR="007F2256" w:rsidRPr="00EA6F51" w:rsidSect="008B50F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4926"/>
    <w:rsid w:val="00060BE1"/>
    <w:rsid w:val="00177E0C"/>
    <w:rsid w:val="00563984"/>
    <w:rsid w:val="005E0799"/>
    <w:rsid w:val="006A1280"/>
    <w:rsid w:val="00732395"/>
    <w:rsid w:val="0079147F"/>
    <w:rsid w:val="007F2256"/>
    <w:rsid w:val="00873DEC"/>
    <w:rsid w:val="008A2DC6"/>
    <w:rsid w:val="008A69FC"/>
    <w:rsid w:val="008B50FF"/>
    <w:rsid w:val="009669A0"/>
    <w:rsid w:val="00D4640F"/>
    <w:rsid w:val="00DF0A62"/>
    <w:rsid w:val="00E54DAF"/>
    <w:rsid w:val="00EA6F51"/>
    <w:rsid w:val="00FA1445"/>
    <w:rsid w:val="00FF4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DE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FF492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2</Pages>
  <Words>507</Words>
  <Characters>2891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XP GAME 2008</cp:lastModifiedBy>
  <cp:revision>13</cp:revision>
  <dcterms:created xsi:type="dcterms:W3CDTF">2014-10-01T17:56:00Z</dcterms:created>
  <dcterms:modified xsi:type="dcterms:W3CDTF">2015-01-12T11:34:00Z</dcterms:modified>
</cp:coreProperties>
</file>